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1FA8" w14:textId="77777777" w:rsidR="00AF4756" w:rsidRDefault="00F026F6" w:rsidP="003D152C">
      <w:pPr>
        <w:pStyle w:val="berschrift1"/>
      </w:pPr>
      <w:r w:rsidRPr="00F026F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B71C81" wp14:editId="35CD5708">
                <wp:simplePos x="0" y="0"/>
                <wp:positionH relativeFrom="column">
                  <wp:posOffset>3942080</wp:posOffset>
                </wp:positionH>
                <wp:positionV relativeFrom="paragraph">
                  <wp:posOffset>263525</wp:posOffset>
                </wp:positionV>
                <wp:extent cx="2360930" cy="220218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9D9A" w14:textId="77777777" w:rsidR="00F026F6" w:rsidRPr="00F026F6" w:rsidRDefault="00F026F6" w:rsidP="00AF4756">
                            <w:pPr>
                              <w:spacing w:line="288" w:lineRule="auto"/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026F6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LOGO </w:t>
                            </w:r>
                            <w:r w:rsidR="00073CC7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>Kirchenkreis</w:t>
                            </w:r>
                          </w:p>
                          <w:p w14:paraId="1282EDB9" w14:textId="77777777" w:rsidR="00F026F6" w:rsidRDefault="00F026F6" w:rsidP="00AF4756">
                            <w:pPr>
                              <w:spacing w:line="288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E67E57" w14:textId="77777777" w:rsidR="00F026F6" w:rsidRDefault="00F026F6" w:rsidP="00AF4756">
                            <w:pPr>
                              <w:spacing w:line="288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C89A8EB" w14:textId="77777777" w:rsidR="00F026F6" w:rsidRDefault="00F026F6" w:rsidP="00AF4756">
                            <w:pPr>
                              <w:spacing w:line="288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222CFE" w14:textId="77777777" w:rsidR="00AF4756" w:rsidRPr="00AF4756" w:rsidRDefault="00F026F6" w:rsidP="00AF4756">
                            <w:pPr>
                              <w:spacing w:line="288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Ev</w:t>
                            </w:r>
                            <w:r w:rsidR="00B872CC">
                              <w:rPr>
                                <w:b/>
                                <w:sz w:val="22"/>
                                <w:szCs w:val="22"/>
                              </w:rPr>
                              <w:t>angelische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Kirchengemeinde </w:t>
                            </w:r>
                          </w:p>
                          <w:p w14:paraId="6224DC38" w14:textId="77777777" w:rsidR="00AF4756" w:rsidRPr="00F026F6" w:rsidRDefault="00F026F6" w:rsidP="00AF4756">
                            <w:pPr>
                              <w:spacing w:line="288" w:lineRule="auto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026F6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XYZ </w:t>
                            </w:r>
                          </w:p>
                          <w:p w14:paraId="3B214947" w14:textId="77777777" w:rsidR="00AF4756" w:rsidRPr="00F026F6" w:rsidRDefault="00F026F6" w:rsidP="00AF4756">
                            <w:pPr>
                              <w:spacing w:line="288" w:lineRule="auto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026F6">
                              <w:rPr>
                                <w:color w:val="FF0000"/>
                                <w:sz w:val="22"/>
                                <w:szCs w:val="22"/>
                              </w:rPr>
                              <w:br/>
                              <w:t xml:space="preserve">Anschrift </w:t>
                            </w:r>
                            <w:r w:rsidRPr="00F026F6">
                              <w:rPr>
                                <w:color w:val="FF0000"/>
                                <w:sz w:val="22"/>
                                <w:szCs w:val="22"/>
                              </w:rPr>
                              <w:br/>
                              <w:t>Telefon</w:t>
                            </w:r>
                          </w:p>
                          <w:p w14:paraId="07050914" w14:textId="77777777" w:rsidR="00AF4756" w:rsidRPr="00F026F6" w:rsidRDefault="00F026F6" w:rsidP="00AF4756">
                            <w:pPr>
                              <w:spacing w:line="288" w:lineRule="auto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026F6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Mail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71C81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10.4pt;margin-top:20.75pt;width:185.9pt;height:173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" stroked="f">
                <v:textbox>
                  <w:txbxContent>
                    <w:p w14:paraId="31B89D9A" w14:textId="77777777" w:rsidR="00F026F6" w:rsidRPr="00F026F6" w:rsidRDefault="00F026F6" w:rsidP="00AF4756">
                      <w:pPr>
                        <w:spacing w:line="288" w:lineRule="auto"/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026F6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LOGO </w:t>
                      </w:r>
                      <w:r w:rsidR="00073CC7">
                        <w:rPr>
                          <w:b/>
                          <w:color w:val="FF0000"/>
                          <w:sz w:val="22"/>
                          <w:szCs w:val="22"/>
                        </w:rPr>
                        <w:t>Kirchenkreis</w:t>
                      </w:r>
                    </w:p>
                    <w:p w14:paraId="1282EDB9" w14:textId="77777777" w:rsidR="00F026F6" w:rsidRDefault="00F026F6" w:rsidP="00AF4756">
                      <w:pPr>
                        <w:spacing w:line="288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3E67E57" w14:textId="77777777" w:rsidR="00F026F6" w:rsidRDefault="00F026F6" w:rsidP="00AF4756">
                      <w:pPr>
                        <w:spacing w:line="288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C89A8EB" w14:textId="77777777" w:rsidR="00F026F6" w:rsidRDefault="00F026F6" w:rsidP="00AF4756">
                      <w:pPr>
                        <w:spacing w:line="288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8222CFE" w14:textId="77777777" w:rsidR="00AF4756" w:rsidRPr="00AF4756" w:rsidRDefault="00F026F6" w:rsidP="00AF4756">
                      <w:pPr>
                        <w:spacing w:line="288" w:lineRule="auto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Ev</w:t>
                      </w:r>
                      <w:r w:rsidR="00B872CC">
                        <w:rPr>
                          <w:b/>
                          <w:sz w:val="22"/>
                          <w:szCs w:val="22"/>
                        </w:rPr>
                        <w:t>angelische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Kirchengemeinde </w:t>
                      </w:r>
                    </w:p>
                    <w:p w14:paraId="6224DC38" w14:textId="77777777" w:rsidR="00AF4756" w:rsidRPr="00F026F6" w:rsidRDefault="00F026F6" w:rsidP="00AF4756">
                      <w:pPr>
                        <w:spacing w:line="288" w:lineRule="auto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F026F6">
                        <w:rPr>
                          <w:color w:val="FF0000"/>
                          <w:sz w:val="22"/>
                          <w:szCs w:val="22"/>
                        </w:rPr>
                        <w:t xml:space="preserve">XYZ </w:t>
                      </w:r>
                    </w:p>
                    <w:p w14:paraId="3B214947" w14:textId="77777777" w:rsidR="00AF4756" w:rsidRPr="00F026F6" w:rsidRDefault="00F026F6" w:rsidP="00AF4756">
                      <w:pPr>
                        <w:spacing w:line="288" w:lineRule="auto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F026F6">
                        <w:rPr>
                          <w:color w:val="FF0000"/>
                          <w:sz w:val="22"/>
                          <w:szCs w:val="22"/>
                        </w:rPr>
                        <w:br/>
                        <w:t xml:space="preserve">Anschrift </w:t>
                      </w:r>
                      <w:r w:rsidRPr="00F026F6">
                        <w:rPr>
                          <w:color w:val="FF0000"/>
                          <w:sz w:val="22"/>
                          <w:szCs w:val="22"/>
                        </w:rPr>
                        <w:br/>
                        <w:t>Telefon</w:t>
                      </w:r>
                    </w:p>
                    <w:p w14:paraId="07050914" w14:textId="77777777" w:rsidR="00AF4756" w:rsidRPr="00F026F6" w:rsidRDefault="00F026F6" w:rsidP="00AF4756">
                      <w:pPr>
                        <w:spacing w:line="288" w:lineRule="auto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F026F6">
                        <w:rPr>
                          <w:color w:val="FF0000"/>
                          <w:sz w:val="22"/>
                          <w:szCs w:val="22"/>
                        </w:rPr>
                        <w:t xml:space="preserve">Mail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4244C7" w14:textId="77777777" w:rsidR="009437D7" w:rsidRPr="00F026F6" w:rsidRDefault="00F026F6" w:rsidP="00436959">
      <w:pPr>
        <w:pStyle w:val="berschrift1"/>
        <w:spacing w:before="780"/>
        <w:ind w:left="170"/>
        <w:rPr>
          <w:color w:val="FF0000"/>
          <w:u w:val="none"/>
        </w:rPr>
      </w:pPr>
      <w:r w:rsidRPr="00F026F6">
        <w:rPr>
          <w:color w:val="FF0000"/>
          <w:u w:val="none"/>
        </w:rPr>
        <w:t xml:space="preserve">Ev. Kirchengemeinde </w:t>
      </w:r>
      <w:r>
        <w:rPr>
          <w:color w:val="FF0000"/>
          <w:u w:val="none"/>
        </w:rPr>
        <w:t xml:space="preserve">XYZ   </w:t>
      </w:r>
    </w:p>
    <w:p w14:paraId="36554A7B" w14:textId="77777777" w:rsidR="007425B8" w:rsidRDefault="00CB6F8E" w:rsidP="005D139F">
      <w:pPr>
        <w:ind w:left="-142"/>
        <w:jc w:val="both"/>
        <w:rPr>
          <w:sz w:val="18"/>
          <w:szCs w:val="18"/>
        </w:rPr>
      </w:pPr>
      <w:r w:rsidRPr="00CB6F8E">
        <w:rPr>
          <w:noProof/>
        </w:rPr>
        <mc:AlternateContent>
          <mc:Choice Requires="wps">
            <w:drawing>
              <wp:inline distT="0" distB="0" distL="0" distR="0" wp14:anchorId="7EE7F9C2" wp14:editId="24658BA7">
                <wp:extent cx="3060000" cy="1323975"/>
                <wp:effectExtent l="0" t="0" r="0" b="0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0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ACAAB" w14:textId="77777777" w:rsidR="00AF4756" w:rsidRDefault="00AF4756" w:rsidP="00CB6F8E">
                            <w:pPr>
                              <w:spacing w:line="276" w:lineRule="auto"/>
                            </w:pPr>
                          </w:p>
                          <w:p w14:paraId="427DCA34" w14:textId="77777777" w:rsidR="00436959" w:rsidRPr="003D152C" w:rsidRDefault="00436959" w:rsidP="00CB6F8E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E7F9C2" id="Textfeld 2" o:spid="_x0000_s1027" type="#_x0000_t202" style="width:240.9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" filled="f" stroked="f">
                <v:textbox>
                  <w:txbxContent>
                    <w:p w14:paraId="383ACAAB" w14:textId="77777777" w:rsidR="00AF4756" w:rsidRDefault="00AF4756" w:rsidP="00CB6F8E">
                      <w:pPr>
                        <w:spacing w:line="276" w:lineRule="auto"/>
                      </w:pPr>
                    </w:p>
                    <w:p w14:paraId="427DCA34" w14:textId="77777777" w:rsidR="00436959" w:rsidRPr="003D152C" w:rsidRDefault="00436959" w:rsidP="00CB6F8E">
                      <w:pPr>
                        <w:spacing w:line="276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E3007B" w14:textId="77777777" w:rsidR="00063E92" w:rsidRDefault="00073CC7" w:rsidP="00073CC7">
      <w:pPr>
        <w:pStyle w:val="Default"/>
        <w:jc w:val="center"/>
        <w:rPr>
          <w:b/>
        </w:rPr>
      </w:pPr>
      <w:r w:rsidRPr="00F06184">
        <w:rPr>
          <w:b/>
        </w:rPr>
        <w:t>Dokumentationsbogen</w:t>
      </w:r>
    </w:p>
    <w:p w14:paraId="01170F67" w14:textId="04962AB5" w:rsidR="00073CC7" w:rsidRPr="00F06184" w:rsidRDefault="00073CC7" w:rsidP="00073CC7">
      <w:pPr>
        <w:pStyle w:val="Default"/>
        <w:jc w:val="center"/>
        <w:rPr>
          <w:b/>
        </w:rPr>
      </w:pPr>
      <w:r w:rsidRPr="00F06184">
        <w:rPr>
          <w:b/>
        </w:rPr>
        <w:t>Einsichtnahme in ein erweitertes Führungszeugnis</w:t>
      </w:r>
    </w:p>
    <w:p w14:paraId="6CB6972A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33D221AB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3FB6635C" w14:textId="77777777" w:rsidR="00F06184" w:rsidRPr="00063E92" w:rsidRDefault="00F06184" w:rsidP="00073CC7">
      <w:pPr>
        <w:pStyle w:val="Default"/>
        <w:rPr>
          <w:rFonts w:asciiTheme="minorHAnsi" w:hAnsiTheme="minorHAnsi" w:cstheme="minorHAnsi"/>
        </w:rPr>
      </w:pPr>
    </w:p>
    <w:p w14:paraId="7254ED1B" w14:textId="77777777" w:rsidR="00F06184" w:rsidRPr="00063E92" w:rsidRDefault="00F06184" w:rsidP="00073CC7">
      <w:pPr>
        <w:pStyle w:val="Default"/>
        <w:rPr>
          <w:rFonts w:asciiTheme="minorHAnsi" w:hAnsiTheme="minorHAnsi" w:cstheme="minorHAnsi"/>
        </w:rPr>
      </w:pPr>
    </w:p>
    <w:p w14:paraId="54C7C7D4" w14:textId="77777777" w:rsidR="00063E92" w:rsidRPr="00063E92" w:rsidRDefault="00063E92" w:rsidP="00063E92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_________________________________________________________________________</w:t>
      </w:r>
    </w:p>
    <w:p w14:paraId="34243BFB" w14:textId="5B4BFA3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Name kirchliche Stelle</w:t>
      </w:r>
      <w:r w:rsidR="00F06184" w:rsidRPr="00063E92">
        <w:rPr>
          <w:rFonts w:asciiTheme="minorHAnsi" w:hAnsiTheme="minorHAnsi" w:cstheme="minorHAnsi"/>
        </w:rPr>
        <w:t>, ggf. Arbeitsbereich</w:t>
      </w:r>
    </w:p>
    <w:p w14:paraId="6D1DE6D8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2F2DE46E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25FDE731" w14:textId="77777777" w:rsidR="00063E92" w:rsidRPr="00063E92" w:rsidRDefault="00063E92" w:rsidP="00063E92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_________________________________________________________________________</w:t>
      </w:r>
    </w:p>
    <w:p w14:paraId="56B3BBD1" w14:textId="32404838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 xml:space="preserve">Name und Funktion </w:t>
      </w:r>
      <w:proofErr w:type="spellStart"/>
      <w:r w:rsidRPr="00063E92">
        <w:rPr>
          <w:rFonts w:asciiTheme="minorHAnsi" w:hAnsiTheme="minorHAnsi" w:cstheme="minorHAnsi"/>
        </w:rPr>
        <w:t>Einsichtnehmende</w:t>
      </w:r>
      <w:proofErr w:type="spellEnd"/>
      <w:r w:rsidR="00F06184" w:rsidRPr="00063E92">
        <w:rPr>
          <w:rFonts w:asciiTheme="minorHAnsi" w:hAnsiTheme="minorHAnsi" w:cstheme="minorHAnsi"/>
        </w:rPr>
        <w:t xml:space="preserve"> Person </w:t>
      </w:r>
      <w:r w:rsidRPr="00063E92">
        <w:rPr>
          <w:rFonts w:asciiTheme="minorHAnsi" w:hAnsiTheme="minorHAnsi" w:cstheme="minorHAnsi"/>
        </w:rPr>
        <w:t xml:space="preserve">(in Druckschrift) </w:t>
      </w:r>
    </w:p>
    <w:p w14:paraId="48392E8C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54BB80BB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384677E6" w14:textId="26FE3209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_________________________________________________________________________</w:t>
      </w:r>
    </w:p>
    <w:p w14:paraId="027296F6" w14:textId="5D266A0E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 xml:space="preserve">Vor- und Nachname </w:t>
      </w:r>
      <w:proofErr w:type="spellStart"/>
      <w:r w:rsidRPr="00063E92">
        <w:rPr>
          <w:rFonts w:asciiTheme="minorHAnsi" w:hAnsiTheme="minorHAnsi" w:cstheme="minorHAnsi"/>
        </w:rPr>
        <w:t>Mitarbeiter:in</w:t>
      </w:r>
      <w:proofErr w:type="spellEnd"/>
      <w:r w:rsidRPr="00063E92">
        <w:rPr>
          <w:rFonts w:asciiTheme="minorHAnsi" w:hAnsiTheme="minorHAnsi" w:cstheme="minorHAnsi"/>
        </w:rPr>
        <w:t>, der</w:t>
      </w:r>
      <w:r w:rsidR="00F06184" w:rsidRPr="00063E92">
        <w:rPr>
          <w:rFonts w:asciiTheme="minorHAnsi" w:hAnsiTheme="minorHAnsi" w:cstheme="minorHAnsi"/>
        </w:rPr>
        <w:t xml:space="preserve"> Person, die </w:t>
      </w:r>
      <w:r w:rsidRPr="00063E92">
        <w:rPr>
          <w:rFonts w:asciiTheme="minorHAnsi" w:hAnsiTheme="minorHAnsi" w:cstheme="minorHAnsi"/>
        </w:rPr>
        <w:t>das Führungszeugnis vor</w:t>
      </w:r>
      <w:r w:rsidR="00F06184" w:rsidRPr="00063E92">
        <w:rPr>
          <w:rFonts w:asciiTheme="minorHAnsi" w:hAnsiTheme="minorHAnsi" w:cstheme="minorHAnsi"/>
        </w:rPr>
        <w:t>ge</w:t>
      </w:r>
      <w:r w:rsidRPr="00063E92">
        <w:rPr>
          <w:rFonts w:asciiTheme="minorHAnsi" w:hAnsiTheme="minorHAnsi" w:cstheme="minorHAnsi"/>
        </w:rPr>
        <w:t>legt hat</w:t>
      </w:r>
    </w:p>
    <w:p w14:paraId="01161E22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488EABC3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4DCF6205" w14:textId="77777777" w:rsidR="00063E92" w:rsidRPr="00063E92" w:rsidRDefault="00063E92" w:rsidP="00063E92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_________________________________________________________________________</w:t>
      </w:r>
    </w:p>
    <w:p w14:paraId="177E6E03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 xml:space="preserve">Geburtsdatum und Geburtsort </w:t>
      </w:r>
    </w:p>
    <w:p w14:paraId="684F33F1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0A8ED1B3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240F7335" w14:textId="1C7A3E99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>Ausstellungsdatum des Führungszeugnisses: ____________________________________</w:t>
      </w:r>
    </w:p>
    <w:p w14:paraId="7FC36E0D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768A0468" w14:textId="57291150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242C6F81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57BE7989" w14:textId="77777777" w:rsidR="00073CC7" w:rsidRPr="00063E92" w:rsidRDefault="00073CC7" w:rsidP="00073CC7">
      <w:pPr>
        <w:pStyle w:val="Default"/>
        <w:shd w:val="clear" w:color="auto" w:fill="D9D9D9" w:themeFill="background1" w:themeFillShade="D9"/>
        <w:rPr>
          <w:rFonts w:asciiTheme="minorHAnsi" w:hAnsiTheme="minorHAnsi" w:cstheme="minorHAnsi"/>
          <w:b/>
        </w:rPr>
      </w:pPr>
      <w:r w:rsidRPr="00063E92">
        <w:rPr>
          <w:rFonts w:asciiTheme="minorHAnsi" w:hAnsiTheme="minorHAnsi" w:cstheme="minorHAnsi"/>
          <w:b/>
        </w:rPr>
        <w:t xml:space="preserve">Mir ist bekannt, dass ein erweitertes Führungszeugnis ggf. andere sensible Daten enthält. Ich bin daher zur Verschwiegenheit verpflichtet. </w:t>
      </w:r>
    </w:p>
    <w:p w14:paraId="41495629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357B311F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52183E03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</w:p>
    <w:p w14:paraId="070FEB6F" w14:textId="77777777" w:rsidR="00073CC7" w:rsidRPr="00063E92" w:rsidRDefault="00073CC7" w:rsidP="00073CC7">
      <w:pPr>
        <w:pStyle w:val="Default"/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 xml:space="preserve">_________________________________ </w:t>
      </w:r>
      <w:r w:rsidRPr="00063E92">
        <w:rPr>
          <w:rFonts w:asciiTheme="minorHAnsi" w:hAnsiTheme="minorHAnsi" w:cstheme="minorHAnsi"/>
        </w:rPr>
        <w:tab/>
        <w:t xml:space="preserve">_____________________________________ </w:t>
      </w:r>
    </w:p>
    <w:p w14:paraId="08C7BBD9" w14:textId="4D1A3C4A" w:rsidR="00914DB2" w:rsidRPr="00063E92" w:rsidRDefault="00073CC7" w:rsidP="00C502F1">
      <w:pPr>
        <w:rPr>
          <w:rFonts w:asciiTheme="minorHAnsi" w:hAnsiTheme="minorHAnsi" w:cstheme="minorHAnsi"/>
        </w:rPr>
      </w:pPr>
      <w:r w:rsidRPr="00063E92">
        <w:rPr>
          <w:rFonts w:asciiTheme="minorHAnsi" w:hAnsiTheme="minorHAnsi" w:cstheme="minorHAnsi"/>
        </w:rPr>
        <w:t xml:space="preserve">Ort, Datum </w:t>
      </w:r>
      <w:r w:rsidRPr="00063E92">
        <w:rPr>
          <w:rFonts w:asciiTheme="minorHAnsi" w:hAnsiTheme="minorHAnsi" w:cstheme="minorHAnsi"/>
        </w:rPr>
        <w:tab/>
      </w:r>
      <w:r w:rsidRPr="00063E92">
        <w:rPr>
          <w:rFonts w:asciiTheme="minorHAnsi" w:hAnsiTheme="minorHAnsi" w:cstheme="minorHAnsi"/>
        </w:rPr>
        <w:tab/>
      </w:r>
      <w:r w:rsidRPr="00063E92">
        <w:rPr>
          <w:rFonts w:asciiTheme="minorHAnsi" w:hAnsiTheme="minorHAnsi" w:cstheme="minorHAnsi"/>
        </w:rPr>
        <w:tab/>
      </w:r>
      <w:r w:rsidRPr="00063E92">
        <w:rPr>
          <w:rFonts w:asciiTheme="minorHAnsi" w:hAnsiTheme="minorHAnsi" w:cstheme="minorHAnsi"/>
        </w:rPr>
        <w:tab/>
      </w:r>
      <w:r w:rsidRPr="00063E92">
        <w:rPr>
          <w:rFonts w:asciiTheme="minorHAnsi" w:hAnsiTheme="minorHAnsi" w:cstheme="minorHAnsi"/>
        </w:rPr>
        <w:tab/>
        <w:t xml:space="preserve">Unterschrift </w:t>
      </w:r>
      <w:proofErr w:type="spellStart"/>
      <w:r w:rsidRPr="00063E92">
        <w:rPr>
          <w:rFonts w:asciiTheme="minorHAnsi" w:hAnsiTheme="minorHAnsi" w:cstheme="minorHAnsi"/>
        </w:rPr>
        <w:t>Einsichtnehmende</w:t>
      </w:r>
      <w:proofErr w:type="spellEnd"/>
      <w:r w:rsidR="00F06184" w:rsidRPr="00063E92">
        <w:rPr>
          <w:rFonts w:asciiTheme="minorHAnsi" w:hAnsiTheme="minorHAnsi" w:cstheme="minorHAnsi"/>
        </w:rPr>
        <w:t xml:space="preserve"> Person</w:t>
      </w:r>
    </w:p>
    <w:sectPr w:rsidR="00914DB2" w:rsidRPr="00063E92" w:rsidSect="00436959">
      <w:pgSz w:w="11906" w:h="16838"/>
      <w:pgMar w:top="899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24B7" w14:textId="77777777" w:rsidR="00365EB2" w:rsidRDefault="00365EB2" w:rsidP="004B22D1">
      <w:r>
        <w:separator/>
      </w:r>
    </w:p>
  </w:endnote>
  <w:endnote w:type="continuationSeparator" w:id="0">
    <w:p w14:paraId="529BCEB3" w14:textId="77777777" w:rsidR="00365EB2" w:rsidRDefault="00365EB2" w:rsidP="004B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o Pro Light Condensed">
    <w:altName w:val="Corbel"/>
    <w:charset w:val="00"/>
    <w:family w:val="swiss"/>
    <w:pitch w:val="variable"/>
    <w:sig w:usb0="A0000027" w:usb1="0000002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Cd LF3 Light">
    <w:altName w:val="Franklin Gothic Medium Cond"/>
    <w:panose1 w:val="00000000000000000000"/>
    <w:charset w:val="00"/>
    <w:family w:val="swiss"/>
    <w:notTrueType/>
    <w:pitch w:val="variable"/>
    <w:sig w:usb0="00000001" w:usb1="5000603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B83C" w14:textId="77777777" w:rsidR="00365EB2" w:rsidRDefault="00365EB2" w:rsidP="004B22D1">
      <w:r>
        <w:separator/>
      </w:r>
    </w:p>
  </w:footnote>
  <w:footnote w:type="continuationSeparator" w:id="0">
    <w:p w14:paraId="780CCEB9" w14:textId="77777777" w:rsidR="00365EB2" w:rsidRDefault="00365EB2" w:rsidP="004B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5FD9"/>
    <w:multiLevelType w:val="hybridMultilevel"/>
    <w:tmpl w:val="028E53AA"/>
    <w:lvl w:ilvl="0" w:tplc="6D887092">
      <w:start w:val="1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2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43"/>
    <w:rsid w:val="00004101"/>
    <w:rsid w:val="00044DFD"/>
    <w:rsid w:val="00050A3E"/>
    <w:rsid w:val="00061CEB"/>
    <w:rsid w:val="00063E92"/>
    <w:rsid w:val="00073CC7"/>
    <w:rsid w:val="00087575"/>
    <w:rsid w:val="000A7C98"/>
    <w:rsid w:val="00145733"/>
    <w:rsid w:val="00147245"/>
    <w:rsid w:val="001B4C46"/>
    <w:rsid w:val="001D131C"/>
    <w:rsid w:val="001E101C"/>
    <w:rsid w:val="001E396C"/>
    <w:rsid w:val="0024225A"/>
    <w:rsid w:val="00365EB2"/>
    <w:rsid w:val="0038008D"/>
    <w:rsid w:val="003D152C"/>
    <w:rsid w:val="00436959"/>
    <w:rsid w:val="004818B6"/>
    <w:rsid w:val="00483233"/>
    <w:rsid w:val="004846D5"/>
    <w:rsid w:val="00487E21"/>
    <w:rsid w:val="0049666B"/>
    <w:rsid w:val="004B1CAC"/>
    <w:rsid w:val="004B22D1"/>
    <w:rsid w:val="004D15C2"/>
    <w:rsid w:val="00565D49"/>
    <w:rsid w:val="00570812"/>
    <w:rsid w:val="005821A1"/>
    <w:rsid w:val="0058250A"/>
    <w:rsid w:val="00582552"/>
    <w:rsid w:val="005D139F"/>
    <w:rsid w:val="006001D6"/>
    <w:rsid w:val="0061373E"/>
    <w:rsid w:val="00613D60"/>
    <w:rsid w:val="00666380"/>
    <w:rsid w:val="00681089"/>
    <w:rsid w:val="006A2855"/>
    <w:rsid w:val="006B10C2"/>
    <w:rsid w:val="006C3F3D"/>
    <w:rsid w:val="007425B8"/>
    <w:rsid w:val="00745CDF"/>
    <w:rsid w:val="00797886"/>
    <w:rsid w:val="007D1095"/>
    <w:rsid w:val="007E1E8C"/>
    <w:rsid w:val="007E70F4"/>
    <w:rsid w:val="0089090E"/>
    <w:rsid w:val="008B79ED"/>
    <w:rsid w:val="00914DB2"/>
    <w:rsid w:val="009437D7"/>
    <w:rsid w:val="00951274"/>
    <w:rsid w:val="009B25E1"/>
    <w:rsid w:val="009B52ED"/>
    <w:rsid w:val="00A208E2"/>
    <w:rsid w:val="00A24E89"/>
    <w:rsid w:val="00A62D7B"/>
    <w:rsid w:val="00A73857"/>
    <w:rsid w:val="00A86B72"/>
    <w:rsid w:val="00AA453C"/>
    <w:rsid w:val="00AD02D7"/>
    <w:rsid w:val="00AF4756"/>
    <w:rsid w:val="00B26CCC"/>
    <w:rsid w:val="00B61E7A"/>
    <w:rsid w:val="00B872CC"/>
    <w:rsid w:val="00BE7398"/>
    <w:rsid w:val="00BF53DD"/>
    <w:rsid w:val="00C242B8"/>
    <w:rsid w:val="00C502F1"/>
    <w:rsid w:val="00C67363"/>
    <w:rsid w:val="00C95077"/>
    <w:rsid w:val="00CA2FA1"/>
    <w:rsid w:val="00CB4574"/>
    <w:rsid w:val="00CB6F8E"/>
    <w:rsid w:val="00CD1D3B"/>
    <w:rsid w:val="00CE4BD9"/>
    <w:rsid w:val="00CF3E05"/>
    <w:rsid w:val="00D0792B"/>
    <w:rsid w:val="00D42301"/>
    <w:rsid w:val="00DB1765"/>
    <w:rsid w:val="00DB7443"/>
    <w:rsid w:val="00E05D6D"/>
    <w:rsid w:val="00E26FCA"/>
    <w:rsid w:val="00E671C5"/>
    <w:rsid w:val="00E74D9C"/>
    <w:rsid w:val="00F026F6"/>
    <w:rsid w:val="00F06184"/>
    <w:rsid w:val="00FD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6D7A14"/>
  <w15:docId w15:val="{4D8C704F-4C07-499C-BA33-B072080D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4756"/>
    <w:rPr>
      <w:rFonts w:ascii="Akko Pro Light Condensed" w:hAnsi="Akko Pro Light Condensed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D152C"/>
    <w:pPr>
      <w:keepNext/>
      <w:spacing w:before="960"/>
      <w:outlineLvl w:val="0"/>
    </w:pPr>
    <w:rPr>
      <w:sz w:val="18"/>
      <w:szCs w:val="18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ind w:right="252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4B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E4BD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9B25E1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semiHidden/>
    <w:rsid w:val="007425B8"/>
    <w:pPr>
      <w:tabs>
        <w:tab w:val="center" w:pos="4536"/>
        <w:tab w:val="right" w:pos="9072"/>
      </w:tabs>
    </w:pPr>
    <w:rPr>
      <w:szCs w:val="20"/>
    </w:rPr>
  </w:style>
  <w:style w:type="character" w:customStyle="1" w:styleId="KopfzeileZchn">
    <w:name w:val="Kopfzeile Zchn"/>
    <w:link w:val="Kopfzeile"/>
    <w:semiHidden/>
    <w:rsid w:val="007425B8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4B22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22D1"/>
    <w:rPr>
      <w:rFonts w:ascii="TheSansCd LF3 Light" w:hAnsi="TheSansCd LF3 Light"/>
      <w:sz w:val="24"/>
      <w:szCs w:val="24"/>
    </w:rPr>
  </w:style>
  <w:style w:type="paragraph" w:customStyle="1" w:styleId="Default">
    <w:name w:val="Default"/>
    <w:rsid w:val="00DB74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073CC7"/>
    <w:rPr>
      <w:rFonts w:ascii="Akko Pro Light Condensed" w:hAnsi="Akko Pro Light Condensed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KTS\12_Organe%20und%20Aktivitaeten%20des%20KK\123_Superintendentur\1230_Allgemeines\Vorlagen\Briefvorlage_fina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557C-C59C-4FBC-8CA9-E96D2CDC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Briefvorlage_final.dotx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Kirchenkreis Berlin - Schöneberg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allgemein</dc:subject>
  <dc:creator>Heike Hessler</dc:creator>
  <cp:lastModifiedBy>Hansen, Silke</cp:lastModifiedBy>
  <cp:revision>5</cp:revision>
  <cp:lastPrinted>2022-10-17T12:40:00Z</cp:lastPrinted>
  <dcterms:created xsi:type="dcterms:W3CDTF">2025-06-02T10:07:00Z</dcterms:created>
  <dcterms:modified xsi:type="dcterms:W3CDTF">2026-07-03T04:26:00Z</dcterms:modified>
</cp:coreProperties>
</file>